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1485A3DA" w:rsidR="00803DE3" w:rsidRPr="00830EAC" w:rsidRDefault="0059343A" w:rsidP="0059343A">
      <w:pPr>
        <w:tabs>
          <w:tab w:val="right" w:pos="9360"/>
        </w:tabs>
        <w:rPr>
          <w:color w:val="000000"/>
          <w:sz w:val="23"/>
          <w:szCs w:val="23"/>
        </w:rPr>
      </w:pPr>
      <w:r w:rsidRPr="00830EAC">
        <w:rPr>
          <w:color w:val="000000"/>
          <w:sz w:val="23"/>
          <w:szCs w:val="23"/>
        </w:rPr>
        <w:t xml:space="preserve">Public Notice Start Date: </w:t>
      </w:r>
      <w:r w:rsidR="00FA1B0C">
        <w:rPr>
          <w:color w:val="000000"/>
          <w:sz w:val="23"/>
          <w:szCs w:val="23"/>
        </w:rPr>
        <w:t xml:space="preserve">July 15, </w:t>
      </w:r>
      <w:proofErr w:type="gramStart"/>
      <w:r w:rsidR="00FA1B0C">
        <w:rPr>
          <w:color w:val="000000"/>
          <w:sz w:val="23"/>
          <w:szCs w:val="23"/>
        </w:rPr>
        <w:t>2026</w:t>
      </w:r>
      <w:proofErr w:type="gramEnd"/>
      <w:r w:rsidR="00CD5E0D">
        <w:rPr>
          <w:color w:val="000000"/>
          <w:sz w:val="23"/>
          <w:szCs w:val="23"/>
        </w:rPr>
        <w:t xml:space="preserve">  </w:t>
      </w:r>
      <w:r w:rsidR="006302CB">
        <w:rPr>
          <w:color w:val="000000"/>
          <w:sz w:val="23"/>
          <w:szCs w:val="23"/>
        </w:rPr>
        <w:t xml:space="preserve">  </w:t>
      </w:r>
      <w:r w:rsidR="00FD3A9B">
        <w:rPr>
          <w:color w:val="000000"/>
          <w:sz w:val="23"/>
          <w:szCs w:val="23"/>
        </w:rPr>
        <w:t xml:space="preserve"> </w:t>
      </w:r>
      <w:r w:rsidR="00B548E2" w:rsidRPr="00830EAC">
        <w:rPr>
          <w:color w:val="000000"/>
          <w:sz w:val="23"/>
          <w:szCs w:val="23"/>
        </w:rPr>
        <w:t xml:space="preserve">  </w:t>
      </w:r>
      <w:r w:rsidR="00C64D68" w:rsidRPr="00830EAC">
        <w:rPr>
          <w:color w:val="000000"/>
          <w:sz w:val="23"/>
          <w:szCs w:val="23"/>
        </w:rPr>
        <w:t xml:space="preserve">  </w:t>
      </w:r>
      <w:r w:rsidR="00890B9D" w:rsidRPr="00830EAC">
        <w:rPr>
          <w:color w:val="000000"/>
          <w:sz w:val="23"/>
          <w:szCs w:val="23"/>
        </w:rPr>
        <w:t xml:space="preserve">  </w:t>
      </w:r>
      <w:r w:rsidR="002B4E83" w:rsidRPr="00830EAC">
        <w:rPr>
          <w:color w:val="000000"/>
          <w:sz w:val="23"/>
          <w:szCs w:val="23"/>
        </w:rPr>
        <w:t xml:space="preserve">  </w:t>
      </w:r>
      <w:r w:rsidR="00EA64A5" w:rsidRPr="00830EAC">
        <w:rPr>
          <w:color w:val="000000"/>
          <w:sz w:val="23"/>
          <w:szCs w:val="23"/>
        </w:rPr>
        <w:t xml:space="preserve">  </w:t>
      </w:r>
      <w:r w:rsidR="002F194B" w:rsidRPr="00830EAC">
        <w:rPr>
          <w:color w:val="000000"/>
          <w:sz w:val="23"/>
          <w:szCs w:val="23"/>
        </w:rPr>
        <w:t xml:space="preserve">  </w:t>
      </w:r>
      <w:r w:rsidRPr="00830EAC">
        <w:rPr>
          <w:color w:val="000000"/>
          <w:sz w:val="23"/>
          <w:szCs w:val="23"/>
        </w:rPr>
        <w:tab/>
        <w:t>MDEQ Contact:</w:t>
      </w:r>
      <w:r w:rsidR="00CB122F" w:rsidRPr="00830EAC">
        <w:rPr>
          <w:color w:val="000000"/>
          <w:sz w:val="23"/>
          <w:szCs w:val="23"/>
        </w:rPr>
        <w:t xml:space="preserve"> Carter Cress</w:t>
      </w:r>
    </w:p>
    <w:p w14:paraId="594688F6" w14:textId="77777777" w:rsidR="0059343A" w:rsidRPr="00830EAC" w:rsidRDefault="0059343A" w:rsidP="0059343A">
      <w:pPr>
        <w:tabs>
          <w:tab w:val="right" w:pos="9360"/>
        </w:tabs>
        <w:rPr>
          <w:color w:val="000000"/>
          <w:sz w:val="23"/>
          <w:szCs w:val="23"/>
        </w:rPr>
      </w:pPr>
    </w:p>
    <w:p w14:paraId="0E539C15" w14:textId="76DDD334" w:rsidR="00277A12" w:rsidRPr="00681230" w:rsidRDefault="001509BC" w:rsidP="00CB122F">
      <w:pPr>
        <w:widowControl w:val="0"/>
        <w:tabs>
          <w:tab w:val="left" w:pos="90"/>
        </w:tabs>
        <w:spacing w:after="120"/>
        <w:jc w:val="both"/>
        <w:rPr>
          <w:sz w:val="23"/>
          <w:szCs w:val="23"/>
        </w:rPr>
      </w:pPr>
      <w:bookmarkStart w:id="1" w:name="Text40"/>
      <w:r>
        <w:rPr>
          <w:color w:val="000000"/>
          <w:sz w:val="23"/>
          <w:szCs w:val="23"/>
        </w:rPr>
        <w:t>Packaging Corporation of America</w:t>
      </w:r>
      <w:r w:rsidR="00E96BB6" w:rsidRPr="00830EAC">
        <w:rPr>
          <w:color w:val="000000"/>
          <w:sz w:val="23"/>
          <w:szCs w:val="23"/>
        </w:rPr>
        <w:t xml:space="preserve">, located </w:t>
      </w:r>
      <w:r w:rsidR="00E80835">
        <w:rPr>
          <w:color w:val="000000"/>
          <w:sz w:val="23"/>
          <w:szCs w:val="23"/>
        </w:rPr>
        <w:t xml:space="preserve">at </w:t>
      </w:r>
      <w:r>
        <w:rPr>
          <w:color w:val="000000"/>
          <w:sz w:val="23"/>
          <w:szCs w:val="23"/>
        </w:rPr>
        <w:t>8489 Summit Cove</w:t>
      </w:r>
      <w:r w:rsidR="00E80835">
        <w:rPr>
          <w:color w:val="000000"/>
          <w:sz w:val="23"/>
          <w:szCs w:val="23"/>
        </w:rPr>
        <w:t xml:space="preserve"> </w:t>
      </w:r>
      <w:r w:rsidR="00E96BB6" w:rsidRPr="00830EAC">
        <w:rPr>
          <w:color w:val="000000"/>
          <w:sz w:val="23"/>
          <w:szCs w:val="23"/>
        </w:rPr>
        <w:t xml:space="preserve">in </w:t>
      </w:r>
      <w:r w:rsidR="00FD1EAF">
        <w:rPr>
          <w:color w:val="000000"/>
          <w:sz w:val="23"/>
          <w:szCs w:val="23"/>
        </w:rPr>
        <w:t>Olive Branch</w:t>
      </w:r>
      <w:r w:rsidR="00E96BB6" w:rsidRPr="00830EAC">
        <w:rPr>
          <w:color w:val="000000"/>
          <w:sz w:val="23"/>
          <w:szCs w:val="23"/>
        </w:rPr>
        <w:t xml:space="preserve">, Mississippi, telephone No. </w:t>
      </w:r>
      <w:r w:rsidR="00E96BB6" w:rsidRPr="006A42CD">
        <w:rPr>
          <w:color w:val="000000"/>
          <w:sz w:val="23"/>
          <w:szCs w:val="23"/>
        </w:rPr>
        <w:t>(</w:t>
      </w:r>
      <w:r w:rsidR="00FD1EAF">
        <w:rPr>
          <w:color w:val="000000"/>
          <w:sz w:val="23"/>
          <w:szCs w:val="23"/>
        </w:rPr>
        <w:t>662</w:t>
      </w:r>
      <w:r w:rsidR="00E96BB6" w:rsidRPr="006A42CD">
        <w:rPr>
          <w:color w:val="000000"/>
          <w:sz w:val="23"/>
          <w:szCs w:val="23"/>
        </w:rPr>
        <w:t xml:space="preserve">) </w:t>
      </w:r>
      <w:r>
        <w:rPr>
          <w:color w:val="000000"/>
          <w:sz w:val="23"/>
          <w:szCs w:val="23"/>
        </w:rPr>
        <w:t>895-4100</w:t>
      </w:r>
      <w:r w:rsidR="003A6C4E" w:rsidRPr="00830EAC">
        <w:rPr>
          <w:color w:val="000000"/>
          <w:sz w:val="23"/>
          <w:szCs w:val="23"/>
        </w:rPr>
        <w:t xml:space="preserve">, </w:t>
      </w:r>
      <w:r w:rsidR="00E96BB6" w:rsidRPr="00830EAC">
        <w:rPr>
          <w:color w:val="000000"/>
          <w:sz w:val="23"/>
          <w:szCs w:val="23"/>
        </w:rPr>
        <w:t xml:space="preserve">has </w:t>
      </w:r>
      <w:r w:rsidR="00E96BB6" w:rsidRPr="00EF4763">
        <w:rPr>
          <w:color w:val="000000"/>
          <w:sz w:val="23"/>
          <w:szCs w:val="23"/>
        </w:rPr>
        <w:t xml:space="preserve">applied to the </w:t>
      </w:r>
      <w:r w:rsidR="00E96BB6" w:rsidRPr="007B2E0A">
        <w:rPr>
          <w:color w:val="000000"/>
          <w:sz w:val="23"/>
          <w:szCs w:val="23"/>
        </w:rPr>
        <w:t xml:space="preserve">Mississippi Department of Environmental Quality for </w:t>
      </w:r>
      <w:r w:rsidR="007B2E0A" w:rsidRPr="007B2E0A">
        <w:rPr>
          <w:color w:val="000000"/>
          <w:sz w:val="23"/>
          <w:szCs w:val="23"/>
        </w:rPr>
        <w:t>issuance</w:t>
      </w:r>
      <w:r w:rsidR="00425FA3">
        <w:rPr>
          <w:color w:val="000000"/>
          <w:sz w:val="23"/>
          <w:szCs w:val="23"/>
        </w:rPr>
        <w:t xml:space="preserve"> of </w:t>
      </w:r>
      <w:r w:rsidR="00D35A2E">
        <w:rPr>
          <w:color w:val="000000"/>
          <w:sz w:val="23"/>
          <w:szCs w:val="23"/>
        </w:rPr>
        <w:t xml:space="preserve">water </w:t>
      </w:r>
      <w:r w:rsidR="00425FA3">
        <w:rPr>
          <w:color w:val="000000"/>
          <w:sz w:val="23"/>
          <w:szCs w:val="23"/>
        </w:rPr>
        <w:t>pretreatment</w:t>
      </w:r>
      <w:r w:rsidR="00D35A2E">
        <w:rPr>
          <w:color w:val="000000"/>
          <w:sz w:val="23"/>
          <w:szCs w:val="23"/>
        </w:rPr>
        <w:t xml:space="preserve"> permit No. MS</w:t>
      </w:r>
      <w:r w:rsidR="00425FA3">
        <w:rPr>
          <w:color w:val="000000"/>
          <w:sz w:val="23"/>
          <w:szCs w:val="23"/>
        </w:rPr>
        <w:t>P</w:t>
      </w:r>
      <w:r>
        <w:rPr>
          <w:color w:val="000000"/>
          <w:sz w:val="23"/>
          <w:szCs w:val="23"/>
        </w:rPr>
        <w:t>092472</w:t>
      </w:r>
      <w:r w:rsidR="00AC62BF" w:rsidRPr="007B2E0A">
        <w:rPr>
          <w:color w:val="000000"/>
          <w:sz w:val="23"/>
          <w:szCs w:val="23"/>
        </w:rPr>
        <w:t xml:space="preserve">.  </w:t>
      </w:r>
      <w:r w:rsidR="007B2E0A">
        <w:rPr>
          <w:sz w:val="23"/>
          <w:szCs w:val="23"/>
        </w:rPr>
        <w:t xml:space="preserve">This facility </w:t>
      </w:r>
      <w:r w:rsidR="00D35A2E">
        <w:rPr>
          <w:sz w:val="23"/>
          <w:szCs w:val="23"/>
        </w:rPr>
        <w:t xml:space="preserve">is a </w:t>
      </w:r>
      <w:r w:rsidR="00425FA3">
        <w:rPr>
          <w:sz w:val="23"/>
          <w:szCs w:val="23"/>
        </w:rPr>
        <w:t>manufacturer of corrugated boxes</w:t>
      </w:r>
      <w:r w:rsidR="005201A7" w:rsidRPr="00681230">
        <w:rPr>
          <w:sz w:val="23"/>
          <w:szCs w:val="23"/>
        </w:rPr>
        <w:t>.</w:t>
      </w:r>
      <w:r w:rsidR="007B2E0A" w:rsidRPr="00681230">
        <w:rPr>
          <w:sz w:val="23"/>
          <w:szCs w:val="23"/>
        </w:rPr>
        <w:t xml:space="preserve">  </w:t>
      </w:r>
      <w:r w:rsidR="00277A12" w:rsidRPr="00681230">
        <w:rPr>
          <w:sz w:val="23"/>
          <w:szCs w:val="23"/>
        </w:rPr>
        <w:t>The facility’s industrial act</w:t>
      </w:r>
      <w:r w:rsidR="000E7F8E" w:rsidRPr="00681230">
        <w:rPr>
          <w:sz w:val="23"/>
          <w:szCs w:val="23"/>
        </w:rPr>
        <w:t>ivity is classified by SIC Code</w:t>
      </w:r>
      <w:r w:rsidR="00277A12" w:rsidRPr="00681230">
        <w:rPr>
          <w:sz w:val="23"/>
          <w:szCs w:val="23"/>
        </w:rPr>
        <w:t xml:space="preserve"> </w:t>
      </w:r>
      <w:r w:rsidR="00425FA3">
        <w:rPr>
          <w:sz w:val="23"/>
          <w:szCs w:val="23"/>
        </w:rPr>
        <w:t>2653</w:t>
      </w:r>
      <w:r w:rsidR="00277A12" w:rsidRPr="00681230">
        <w:rPr>
          <w:sz w:val="23"/>
          <w:szCs w:val="23"/>
        </w:rPr>
        <w:t xml:space="preserve">.  </w:t>
      </w:r>
    </w:p>
    <w:p w14:paraId="270857EC" w14:textId="08E48FA5" w:rsidR="00277A12" w:rsidRPr="00E738C9" w:rsidRDefault="00CA35DE" w:rsidP="00CB122F">
      <w:pPr>
        <w:widowControl w:val="0"/>
        <w:tabs>
          <w:tab w:val="left" w:pos="90"/>
        </w:tabs>
        <w:spacing w:after="120"/>
        <w:jc w:val="both"/>
        <w:rPr>
          <w:sz w:val="23"/>
          <w:szCs w:val="23"/>
        </w:rPr>
      </w:pPr>
      <w:r>
        <w:rPr>
          <w:sz w:val="23"/>
          <w:szCs w:val="23"/>
        </w:rPr>
        <w:t>The permit</w:t>
      </w:r>
      <w:r w:rsidR="00E738C9">
        <w:rPr>
          <w:sz w:val="23"/>
          <w:szCs w:val="23"/>
        </w:rPr>
        <w:t xml:space="preserve"> authorizes </w:t>
      </w:r>
      <w:r w:rsidR="00FD1EAF">
        <w:rPr>
          <w:sz w:val="23"/>
          <w:szCs w:val="23"/>
        </w:rPr>
        <w:t>process wastewater</w:t>
      </w:r>
      <w:r w:rsidR="00D66143" w:rsidRPr="00D66143">
        <w:rPr>
          <w:sz w:val="23"/>
          <w:szCs w:val="23"/>
        </w:rPr>
        <w:t xml:space="preserve"> </w:t>
      </w:r>
      <w:r w:rsidR="00E738C9" w:rsidRPr="00D66143">
        <w:rPr>
          <w:sz w:val="23"/>
          <w:szCs w:val="23"/>
        </w:rPr>
        <w:t xml:space="preserve">discharges </w:t>
      </w:r>
      <w:r w:rsidR="00FD1EAF">
        <w:rPr>
          <w:sz w:val="23"/>
          <w:szCs w:val="23"/>
        </w:rPr>
        <w:t xml:space="preserve">from washing equipment </w:t>
      </w:r>
      <w:r w:rsidR="00E738C9" w:rsidRPr="00D66143">
        <w:rPr>
          <w:sz w:val="23"/>
          <w:szCs w:val="23"/>
        </w:rPr>
        <w:t xml:space="preserve">through </w:t>
      </w:r>
      <w:r w:rsidR="00D66143">
        <w:rPr>
          <w:sz w:val="23"/>
          <w:szCs w:val="23"/>
        </w:rPr>
        <w:t>one (1) proposed outfall</w:t>
      </w:r>
      <w:r w:rsidR="00E738C9" w:rsidRPr="00D66143">
        <w:rPr>
          <w:sz w:val="23"/>
          <w:szCs w:val="23"/>
        </w:rPr>
        <w:t xml:space="preserve">.  </w:t>
      </w:r>
      <w:r w:rsidR="00FD1EAF">
        <w:rPr>
          <w:sz w:val="23"/>
          <w:szCs w:val="23"/>
        </w:rPr>
        <w:t xml:space="preserve">The outfall will </w:t>
      </w:r>
      <w:proofErr w:type="gramStart"/>
      <w:r w:rsidR="00FD1EAF">
        <w:rPr>
          <w:sz w:val="23"/>
          <w:szCs w:val="23"/>
        </w:rPr>
        <w:t>discharge</w:t>
      </w:r>
      <w:proofErr w:type="gramEnd"/>
      <w:r w:rsidR="00FD1EAF">
        <w:rPr>
          <w:sz w:val="23"/>
          <w:szCs w:val="23"/>
        </w:rPr>
        <w:t xml:space="preserve"> to the</w:t>
      </w:r>
      <w:r w:rsidR="00D66143">
        <w:rPr>
          <w:sz w:val="23"/>
          <w:szCs w:val="23"/>
        </w:rPr>
        <w:t xml:space="preserve"> </w:t>
      </w:r>
      <w:r w:rsidR="00FD1EAF">
        <w:rPr>
          <w:sz w:val="23"/>
          <w:szCs w:val="23"/>
        </w:rPr>
        <w:t>DeSoto County Regional Utility Authority, Metro DeSoto WWTP</w:t>
      </w:r>
      <w:r w:rsidR="00D66143">
        <w:rPr>
          <w:sz w:val="23"/>
          <w:szCs w:val="23"/>
        </w:rPr>
        <w:t xml:space="preserve"> (NPDES permit No. MS</w:t>
      </w:r>
      <w:r w:rsidR="00FD1EAF">
        <w:rPr>
          <w:sz w:val="23"/>
          <w:szCs w:val="23"/>
        </w:rPr>
        <w:t>0028479</w:t>
      </w:r>
      <w:r w:rsidR="00D66143">
        <w:rPr>
          <w:sz w:val="23"/>
          <w:szCs w:val="23"/>
        </w:rPr>
        <w:t>)</w:t>
      </w:r>
      <w:r w:rsidR="00E738C9" w:rsidRPr="00D66143">
        <w:rPr>
          <w:sz w:val="23"/>
          <w:szCs w:val="23"/>
        </w:rPr>
        <w:t>.</w:t>
      </w:r>
      <w:r w:rsidR="00EE01DF" w:rsidRPr="00D66143">
        <w:rPr>
          <w:sz w:val="23"/>
          <w:szCs w:val="23"/>
        </w:rPr>
        <w:t xml:space="preserve">  </w:t>
      </w:r>
      <w:r w:rsidR="00D66143">
        <w:rPr>
          <w:sz w:val="23"/>
          <w:szCs w:val="23"/>
        </w:rPr>
        <w:t xml:space="preserve">The facility and the </w:t>
      </w:r>
      <w:r w:rsidR="00FD1EAF">
        <w:rPr>
          <w:sz w:val="23"/>
          <w:szCs w:val="23"/>
        </w:rPr>
        <w:t>WWTP</w:t>
      </w:r>
      <w:r w:rsidR="00D66143">
        <w:rPr>
          <w:sz w:val="23"/>
          <w:szCs w:val="23"/>
        </w:rPr>
        <w:t xml:space="preserve"> </w:t>
      </w:r>
      <w:proofErr w:type="gramStart"/>
      <w:r w:rsidR="00D66143">
        <w:rPr>
          <w:sz w:val="23"/>
          <w:szCs w:val="23"/>
        </w:rPr>
        <w:t>are located in</w:t>
      </w:r>
      <w:proofErr w:type="gramEnd"/>
      <w:r w:rsidR="00D66143">
        <w:rPr>
          <w:sz w:val="23"/>
          <w:szCs w:val="23"/>
        </w:rPr>
        <w:t xml:space="preserve"> the </w:t>
      </w:r>
      <w:r w:rsidR="00FD1EAF">
        <w:rPr>
          <w:sz w:val="23"/>
          <w:szCs w:val="23"/>
        </w:rPr>
        <w:t>Yazoo</w:t>
      </w:r>
      <w:r w:rsidR="00D66143">
        <w:rPr>
          <w:sz w:val="23"/>
          <w:szCs w:val="23"/>
        </w:rPr>
        <w:t xml:space="preserve"> River Basin.  </w:t>
      </w:r>
      <w:r w:rsidR="00EE01DF">
        <w:rPr>
          <w:sz w:val="23"/>
          <w:szCs w:val="23"/>
        </w:rPr>
        <w:t xml:space="preserve">  </w:t>
      </w:r>
    </w:p>
    <w:bookmarkEnd w:id="1"/>
    <w:p w14:paraId="528FF439" w14:textId="03B76502" w:rsidR="00CB122F" w:rsidRPr="00690CD6" w:rsidRDefault="00CB122F" w:rsidP="00B833B3">
      <w:pPr>
        <w:widowControl w:val="0"/>
        <w:tabs>
          <w:tab w:val="left" w:pos="90"/>
        </w:tabs>
        <w:spacing w:after="120"/>
        <w:jc w:val="both"/>
        <w:rPr>
          <w:sz w:val="23"/>
          <w:szCs w:val="23"/>
        </w:rPr>
      </w:pPr>
      <w:r w:rsidRPr="00E738C9">
        <w:rPr>
          <w:sz w:val="23"/>
          <w:szCs w:val="23"/>
        </w:rPr>
        <w:t>The staff of the</w:t>
      </w:r>
      <w:r w:rsidR="002400A1" w:rsidRPr="00E738C9">
        <w:rPr>
          <w:sz w:val="23"/>
          <w:szCs w:val="23"/>
        </w:rPr>
        <w:t xml:space="preserve"> Permit Board has developed </w:t>
      </w:r>
      <w:r w:rsidR="00890B9D" w:rsidRPr="00E738C9">
        <w:rPr>
          <w:sz w:val="23"/>
          <w:szCs w:val="23"/>
        </w:rPr>
        <w:t>this</w:t>
      </w:r>
      <w:r w:rsidRPr="00E738C9">
        <w:rPr>
          <w:sz w:val="23"/>
          <w:szCs w:val="23"/>
        </w:rPr>
        <w:t xml:space="preserve">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w:t>
      </w:r>
      <w:r w:rsidRPr="00681230">
        <w:rPr>
          <w:sz w:val="23"/>
          <w:szCs w:val="23"/>
        </w:rPr>
        <w:t xml:space="preserve"> that the final staff recommendation on the draft permit complies with all State and Federal regulations.  Public review and comment on the draft permit and supporting documentation </w:t>
      </w:r>
      <w:proofErr w:type="gramStart"/>
      <w:r w:rsidRPr="00681230">
        <w:rPr>
          <w:sz w:val="23"/>
          <w:szCs w:val="23"/>
        </w:rPr>
        <w:t>is</w:t>
      </w:r>
      <w:proofErr w:type="gramEnd"/>
      <w:r w:rsidRPr="00690CD6">
        <w:rPr>
          <w:sz w:val="23"/>
          <w:szCs w:val="23"/>
        </w:rPr>
        <w:t xml:space="preserve">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w:t>
      </w:r>
      <w:proofErr w:type="gramStart"/>
      <w:r w:rsidRPr="00690CD6">
        <w:rPr>
          <w:sz w:val="23"/>
          <w:szCs w:val="23"/>
        </w:rPr>
        <w:t>as a result of</w:t>
      </w:r>
      <w:proofErr w:type="gramEnd"/>
      <w:r w:rsidRPr="00690CD6">
        <w:rPr>
          <w:sz w:val="23"/>
          <w:szCs w:val="23"/>
        </w:rPr>
        <w:t xml:space="preserve"> public participation.</w:t>
      </w:r>
    </w:p>
    <w:p w14:paraId="7798FD98" w14:textId="5B4B4412" w:rsidR="00CB122F" w:rsidRPr="001330CD" w:rsidRDefault="00CB122F" w:rsidP="00CB122F">
      <w:pPr>
        <w:widowControl w:val="0"/>
        <w:spacing w:after="120"/>
        <w:jc w:val="both"/>
        <w:rPr>
          <w:sz w:val="23"/>
          <w:szCs w:val="23"/>
        </w:rPr>
      </w:pPr>
      <w:proofErr w:type="gramStart"/>
      <w:r w:rsidRPr="00690CD6">
        <w:rPr>
          <w:sz w:val="23"/>
          <w:szCs w:val="23"/>
        </w:rPr>
        <w:t>Persons</w:t>
      </w:r>
      <w:proofErr w:type="gramEnd"/>
      <w:r w:rsidRPr="00690CD6">
        <w:rPr>
          <w:sz w:val="23"/>
          <w:szCs w:val="23"/>
        </w:rPr>
        <w:t xml:space="preserve">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w:t>
      </w:r>
      <w:proofErr w:type="gramStart"/>
      <w:r w:rsidRPr="001330CD">
        <w:rPr>
          <w:sz w:val="23"/>
          <w:szCs w:val="23"/>
        </w:rPr>
        <w:t>Persons</w:t>
      </w:r>
      <w:proofErr w:type="gramEnd"/>
      <w:r w:rsidRPr="001330CD">
        <w:rPr>
          <w:sz w:val="23"/>
          <w:szCs w:val="23"/>
        </w:rPr>
        <w:t xml:space="preserve">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w:t>
      </w:r>
      <w:proofErr w:type="gramStart"/>
      <w:r w:rsidRPr="001330CD">
        <w:rPr>
          <w:sz w:val="23"/>
          <w:szCs w:val="23"/>
        </w:rPr>
        <w:t>relative</w:t>
      </w:r>
      <w:proofErr w:type="gramEnd"/>
      <w:r w:rsidRPr="001330CD">
        <w:rPr>
          <w:sz w:val="23"/>
          <w:szCs w:val="23"/>
        </w:rPr>
        <w:t xml:space="preser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 xml:space="preserve">Please bring the foregoing to the attention of </w:t>
      </w:r>
      <w:proofErr w:type="gramStart"/>
      <w:r w:rsidR="003349EF" w:rsidRPr="003349EF">
        <w:rPr>
          <w:sz w:val="23"/>
          <w:szCs w:val="23"/>
        </w:rPr>
        <w:t>persons</w:t>
      </w:r>
      <w:proofErr w:type="gramEnd"/>
      <w:r w:rsidR="003349EF" w:rsidRPr="003349EF">
        <w:rPr>
          <w:sz w:val="23"/>
          <w:szCs w:val="23"/>
        </w:rPr>
        <w:t xml:space="preserve">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6FBB2" w14:textId="77777777" w:rsidR="00CE5B32" w:rsidRDefault="00CE5B32">
      <w:r>
        <w:separator/>
      </w:r>
    </w:p>
  </w:endnote>
  <w:endnote w:type="continuationSeparator" w:id="0">
    <w:p w14:paraId="4FF30DEE" w14:textId="77777777" w:rsidR="00CE5B32" w:rsidRDefault="00CE5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18458AF8" w:rsidR="00C90C41" w:rsidRDefault="00C0180E">
    <w:pPr>
      <w:pStyle w:val="Footer"/>
    </w:pPr>
    <w:r>
      <w:t>3004</w:t>
    </w:r>
    <w:r w:rsidR="009B7514">
      <w:t xml:space="preserve"> PER20</w:t>
    </w:r>
    <w:r w:rsidR="00F023F7">
      <w:t>2</w:t>
    </w:r>
    <w:r w:rsidR="00FD1EAF">
      <w:t>4</w:t>
    </w:r>
    <w:r w:rsidR="00F023F7">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EC70B" w14:textId="77777777" w:rsidR="00CE5B32" w:rsidRDefault="00CE5B32">
      <w:r>
        <w:separator/>
      </w:r>
    </w:p>
  </w:footnote>
  <w:footnote w:type="continuationSeparator" w:id="0">
    <w:p w14:paraId="312A094C" w14:textId="77777777" w:rsidR="00CE5B32" w:rsidRDefault="00CE5B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36349"/>
    <w:rsid w:val="00036947"/>
    <w:rsid w:val="000547F5"/>
    <w:rsid w:val="000727A3"/>
    <w:rsid w:val="0007373E"/>
    <w:rsid w:val="00082086"/>
    <w:rsid w:val="00082F20"/>
    <w:rsid w:val="000874E8"/>
    <w:rsid w:val="000A6A08"/>
    <w:rsid w:val="000D23C1"/>
    <w:rsid w:val="000E28F8"/>
    <w:rsid w:val="000E7F8E"/>
    <w:rsid w:val="000F4004"/>
    <w:rsid w:val="001268C6"/>
    <w:rsid w:val="00127D85"/>
    <w:rsid w:val="001330CD"/>
    <w:rsid w:val="0013701F"/>
    <w:rsid w:val="001438CF"/>
    <w:rsid w:val="001509BC"/>
    <w:rsid w:val="001608ED"/>
    <w:rsid w:val="00192EAC"/>
    <w:rsid w:val="001A046B"/>
    <w:rsid w:val="001A7D1C"/>
    <w:rsid w:val="001B2475"/>
    <w:rsid w:val="001D0D7F"/>
    <w:rsid w:val="001E3150"/>
    <w:rsid w:val="00234DFE"/>
    <w:rsid w:val="002400A1"/>
    <w:rsid w:val="00277A12"/>
    <w:rsid w:val="0028400E"/>
    <w:rsid w:val="00292331"/>
    <w:rsid w:val="002A6801"/>
    <w:rsid w:val="002B4E83"/>
    <w:rsid w:val="002D13FD"/>
    <w:rsid w:val="002E6F35"/>
    <w:rsid w:val="002F194B"/>
    <w:rsid w:val="0031038F"/>
    <w:rsid w:val="00325DFA"/>
    <w:rsid w:val="003339C9"/>
    <w:rsid w:val="003349EF"/>
    <w:rsid w:val="0035233B"/>
    <w:rsid w:val="00364ABD"/>
    <w:rsid w:val="00377520"/>
    <w:rsid w:val="00382E98"/>
    <w:rsid w:val="00386EAD"/>
    <w:rsid w:val="003A28E0"/>
    <w:rsid w:val="003A486F"/>
    <w:rsid w:val="003A5D85"/>
    <w:rsid w:val="003A6C4E"/>
    <w:rsid w:val="003B175E"/>
    <w:rsid w:val="003C491D"/>
    <w:rsid w:val="003D0450"/>
    <w:rsid w:val="003D6B49"/>
    <w:rsid w:val="003E57D4"/>
    <w:rsid w:val="004027C7"/>
    <w:rsid w:val="00404190"/>
    <w:rsid w:val="00407D68"/>
    <w:rsid w:val="00410C69"/>
    <w:rsid w:val="00415F57"/>
    <w:rsid w:val="00425FA3"/>
    <w:rsid w:val="00441FBA"/>
    <w:rsid w:val="004560BA"/>
    <w:rsid w:val="0045719B"/>
    <w:rsid w:val="00463BE9"/>
    <w:rsid w:val="004678B2"/>
    <w:rsid w:val="004A39BF"/>
    <w:rsid w:val="004B695B"/>
    <w:rsid w:val="004C4892"/>
    <w:rsid w:val="004C6D1F"/>
    <w:rsid w:val="004D2114"/>
    <w:rsid w:val="004D67B5"/>
    <w:rsid w:val="004E7D74"/>
    <w:rsid w:val="00503BCC"/>
    <w:rsid w:val="00504415"/>
    <w:rsid w:val="00505BF8"/>
    <w:rsid w:val="00512097"/>
    <w:rsid w:val="005201A7"/>
    <w:rsid w:val="005206AA"/>
    <w:rsid w:val="00523426"/>
    <w:rsid w:val="00526692"/>
    <w:rsid w:val="00561242"/>
    <w:rsid w:val="0059343A"/>
    <w:rsid w:val="00596AF3"/>
    <w:rsid w:val="005C021B"/>
    <w:rsid w:val="005C614C"/>
    <w:rsid w:val="005D36D9"/>
    <w:rsid w:val="005F6B88"/>
    <w:rsid w:val="00623C03"/>
    <w:rsid w:val="00626491"/>
    <w:rsid w:val="006302CB"/>
    <w:rsid w:val="006343AD"/>
    <w:rsid w:val="00640B97"/>
    <w:rsid w:val="00643AAA"/>
    <w:rsid w:val="00645476"/>
    <w:rsid w:val="00660F81"/>
    <w:rsid w:val="0067015D"/>
    <w:rsid w:val="00681230"/>
    <w:rsid w:val="00690CD6"/>
    <w:rsid w:val="00691C6C"/>
    <w:rsid w:val="00692736"/>
    <w:rsid w:val="006A42CD"/>
    <w:rsid w:val="006E502C"/>
    <w:rsid w:val="00700092"/>
    <w:rsid w:val="00717566"/>
    <w:rsid w:val="00730E1F"/>
    <w:rsid w:val="00741C91"/>
    <w:rsid w:val="0074288B"/>
    <w:rsid w:val="00757A4B"/>
    <w:rsid w:val="0078531E"/>
    <w:rsid w:val="007853C0"/>
    <w:rsid w:val="00791C51"/>
    <w:rsid w:val="007A1B0F"/>
    <w:rsid w:val="007A5C4E"/>
    <w:rsid w:val="007B2E0A"/>
    <w:rsid w:val="007B3CB7"/>
    <w:rsid w:val="007B6A08"/>
    <w:rsid w:val="007C3079"/>
    <w:rsid w:val="007E08B4"/>
    <w:rsid w:val="007E394E"/>
    <w:rsid w:val="007E57E1"/>
    <w:rsid w:val="007E675F"/>
    <w:rsid w:val="00800EBC"/>
    <w:rsid w:val="00803DE3"/>
    <w:rsid w:val="00812995"/>
    <w:rsid w:val="00814266"/>
    <w:rsid w:val="00830EAC"/>
    <w:rsid w:val="00833E6A"/>
    <w:rsid w:val="00841C25"/>
    <w:rsid w:val="00841E5D"/>
    <w:rsid w:val="008434D3"/>
    <w:rsid w:val="008510C2"/>
    <w:rsid w:val="00857FB2"/>
    <w:rsid w:val="00884D01"/>
    <w:rsid w:val="00890B9D"/>
    <w:rsid w:val="008A2B6F"/>
    <w:rsid w:val="008D0632"/>
    <w:rsid w:val="008F7505"/>
    <w:rsid w:val="00935C28"/>
    <w:rsid w:val="00936F28"/>
    <w:rsid w:val="00937637"/>
    <w:rsid w:val="0097674B"/>
    <w:rsid w:val="009A1B1C"/>
    <w:rsid w:val="009A1D3A"/>
    <w:rsid w:val="009A319D"/>
    <w:rsid w:val="009B6272"/>
    <w:rsid w:val="009B7514"/>
    <w:rsid w:val="009F2D4D"/>
    <w:rsid w:val="009F5768"/>
    <w:rsid w:val="00A253A2"/>
    <w:rsid w:val="00A35392"/>
    <w:rsid w:val="00A805C5"/>
    <w:rsid w:val="00A87615"/>
    <w:rsid w:val="00AC3724"/>
    <w:rsid w:val="00AC62BF"/>
    <w:rsid w:val="00AD64E7"/>
    <w:rsid w:val="00AD7B80"/>
    <w:rsid w:val="00AF00A6"/>
    <w:rsid w:val="00AF0F22"/>
    <w:rsid w:val="00AF23D4"/>
    <w:rsid w:val="00B043A2"/>
    <w:rsid w:val="00B13B95"/>
    <w:rsid w:val="00B146BD"/>
    <w:rsid w:val="00B162F1"/>
    <w:rsid w:val="00B4728E"/>
    <w:rsid w:val="00B548E2"/>
    <w:rsid w:val="00B5496D"/>
    <w:rsid w:val="00B65184"/>
    <w:rsid w:val="00B833B3"/>
    <w:rsid w:val="00BA7482"/>
    <w:rsid w:val="00BC2286"/>
    <w:rsid w:val="00C0180E"/>
    <w:rsid w:val="00C10B6B"/>
    <w:rsid w:val="00C241B3"/>
    <w:rsid w:val="00C345FF"/>
    <w:rsid w:val="00C35098"/>
    <w:rsid w:val="00C468C4"/>
    <w:rsid w:val="00C50084"/>
    <w:rsid w:val="00C5547E"/>
    <w:rsid w:val="00C55F2D"/>
    <w:rsid w:val="00C64D68"/>
    <w:rsid w:val="00C65046"/>
    <w:rsid w:val="00C675E3"/>
    <w:rsid w:val="00C76312"/>
    <w:rsid w:val="00C90C41"/>
    <w:rsid w:val="00C94C22"/>
    <w:rsid w:val="00C97895"/>
    <w:rsid w:val="00CA35DE"/>
    <w:rsid w:val="00CA74B6"/>
    <w:rsid w:val="00CB122F"/>
    <w:rsid w:val="00CB689F"/>
    <w:rsid w:val="00CC4031"/>
    <w:rsid w:val="00CC608D"/>
    <w:rsid w:val="00CD5E0D"/>
    <w:rsid w:val="00CD73D2"/>
    <w:rsid w:val="00CE5B32"/>
    <w:rsid w:val="00CF2CB2"/>
    <w:rsid w:val="00CF6B1B"/>
    <w:rsid w:val="00D224A2"/>
    <w:rsid w:val="00D35A2E"/>
    <w:rsid w:val="00D37F15"/>
    <w:rsid w:val="00D40750"/>
    <w:rsid w:val="00D62033"/>
    <w:rsid w:val="00D62C7B"/>
    <w:rsid w:val="00D66143"/>
    <w:rsid w:val="00DA30A1"/>
    <w:rsid w:val="00DB5ADB"/>
    <w:rsid w:val="00E06B49"/>
    <w:rsid w:val="00E208A9"/>
    <w:rsid w:val="00E565BF"/>
    <w:rsid w:val="00E735CF"/>
    <w:rsid w:val="00E738C9"/>
    <w:rsid w:val="00E80835"/>
    <w:rsid w:val="00E813EC"/>
    <w:rsid w:val="00E86FCC"/>
    <w:rsid w:val="00E96BB6"/>
    <w:rsid w:val="00EA64A5"/>
    <w:rsid w:val="00EC2215"/>
    <w:rsid w:val="00ED7BE7"/>
    <w:rsid w:val="00EE01DF"/>
    <w:rsid w:val="00EF0039"/>
    <w:rsid w:val="00EF4763"/>
    <w:rsid w:val="00F023F7"/>
    <w:rsid w:val="00F26911"/>
    <w:rsid w:val="00F404D5"/>
    <w:rsid w:val="00F53915"/>
    <w:rsid w:val="00F53E7D"/>
    <w:rsid w:val="00F6073F"/>
    <w:rsid w:val="00F62BDE"/>
    <w:rsid w:val="00F67310"/>
    <w:rsid w:val="00F75377"/>
    <w:rsid w:val="00F856C2"/>
    <w:rsid w:val="00FA1B0C"/>
    <w:rsid w:val="00FA1B1C"/>
    <w:rsid w:val="00FA4CFE"/>
    <w:rsid w:val="00FD1EAF"/>
    <w:rsid w:val="00FD3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DCBCE-FA61-4AFF-BB73-709A38752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12</TotalTime>
  <Pages>1</Pages>
  <Words>554</Words>
  <Characters>3159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8</cp:revision>
  <dcterms:created xsi:type="dcterms:W3CDTF">2026-06-09T16:04:00Z</dcterms:created>
  <dcterms:modified xsi:type="dcterms:W3CDTF">2026-07-10T18:44:00Z</dcterms:modified>
</cp:coreProperties>
</file>